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WEST VIRGINIA</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West Virginia</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West Virginia</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West Virginia</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West Virginia</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West Virginia</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West Virginia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Virginia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